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4F4740B5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185C1459" w14:textId="77777777" w:rsidR="00A32EFE" w:rsidRPr="006F1881" w:rsidRDefault="00A32EFE" w:rsidP="00BE5D6C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1F85681C" w14:textId="77777777" w:rsidR="00A32EFE" w:rsidRPr="006F1881" w:rsidRDefault="00AD44A0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8D9A046" wp14:editId="660DD14E">
                      <wp:simplePos x="0" y="0"/>
                      <wp:positionH relativeFrom="column">
                        <wp:posOffset>803047</wp:posOffset>
                      </wp:positionH>
                      <wp:positionV relativeFrom="paragraph">
                        <wp:posOffset>-489429</wp:posOffset>
                      </wp:positionV>
                      <wp:extent cx="6323163" cy="400050"/>
                      <wp:effectExtent l="0" t="0" r="2095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23163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684162F" w14:textId="271502FA" w:rsidR="00AD44A0" w:rsidRPr="006F1881" w:rsidRDefault="00DD30DF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Roan Primary School</w:t>
                                  </w:r>
                                  <w:r w:rsidR="002514FF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Menu</w:t>
                                  </w:r>
                                  <w:r w:rsidR="007F6DF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–</w:t>
                                  </w:r>
                                  <w:r w:rsidR="00E834F1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May</w:t>
                                  </w:r>
                                  <w:r w:rsidR="00131498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/June</w:t>
                                  </w:r>
                                  <w:r w:rsidR="0039458C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2022</w:t>
                                  </w:r>
                                  <w:r w:rsidR="00045211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8D9A0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25pt;margin-top:-38.55pt;width:497.9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" fillcolor="window" strokecolor="window" strokeweight=".5pt">
                      <v:textbox>
                        <w:txbxContent>
                          <w:p w14:paraId="1684162F" w14:textId="271502FA" w:rsidR="00AD44A0" w:rsidRPr="006F1881" w:rsidRDefault="00DD30DF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Roan Primary School</w:t>
                            </w:r>
                            <w:r w:rsidR="002514FF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Menu</w:t>
                            </w:r>
                            <w:r w:rsidR="007F6DF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–</w:t>
                            </w:r>
                            <w:r w:rsidR="00E834F1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May</w:t>
                            </w:r>
                            <w:r w:rsidR="00131498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/June</w:t>
                            </w:r>
                            <w:r w:rsidR="0039458C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2022</w:t>
                            </w:r>
                            <w:r w:rsidR="00045211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F7C27A" w14:textId="77777777" w:rsidR="00A32EFE" w:rsidRPr="006F1881" w:rsidRDefault="00EE4707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4AECA706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73D06FD0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1E5E6837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26D0BDF4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114076B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686D5C2D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46760F0D" w14:textId="77777777" w:rsidR="00A32EFE" w:rsidRPr="006F1881" w:rsidRDefault="00C304D5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26C54BE3" wp14:editId="79FD13EF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279CF1B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F2BB2C" wp14:editId="070370DD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39818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5835E357" wp14:editId="265F6888">
                                        <wp:extent cx="1326038" cy="419100"/>
                                        <wp:effectExtent l="0" t="0" r="7620" b="0"/>
                                        <wp:docPr id="2" name="Picture 2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F2BB2C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ED39818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5835E357" wp14:editId="265F6888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2C445C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2B918499" w14:textId="77777777" w:rsidTr="000B24FD">
        <w:trPr>
          <w:trHeight w:val="1729"/>
        </w:trPr>
        <w:tc>
          <w:tcPr>
            <w:tcW w:w="993" w:type="dxa"/>
            <w:shd w:val="clear" w:color="auto" w:fill="8CCED0"/>
          </w:tcPr>
          <w:p w14:paraId="7B8A3DEF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01770665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2E56194" w14:textId="77777777" w:rsidR="00131498" w:rsidRDefault="001314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131498">
              <w:rPr>
                <w:b/>
                <w:sz w:val="21"/>
                <w:szCs w:val="21"/>
                <w:vertAlign w:val="superscript"/>
              </w:rPr>
              <w:t>rd</w:t>
            </w:r>
          </w:p>
          <w:p w14:paraId="64D1DB82" w14:textId="61A7D0E6" w:rsidR="00131498" w:rsidRPr="006F1881" w:rsidRDefault="001314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May</w:t>
            </w:r>
          </w:p>
        </w:tc>
        <w:tc>
          <w:tcPr>
            <w:tcW w:w="2409" w:type="dxa"/>
            <w:shd w:val="clear" w:color="auto" w:fill="auto"/>
          </w:tcPr>
          <w:p w14:paraId="2D0D3227" w14:textId="77777777" w:rsidR="00E834F1" w:rsidRDefault="00E834F1" w:rsidP="00E834F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Steak Burger</w:t>
            </w:r>
          </w:p>
          <w:p w14:paraId="6E49D1BD" w14:textId="14FA8A1D" w:rsidR="00E834F1" w:rsidRDefault="00CE61F2" w:rsidP="00E834F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Baton Carrots</w:t>
            </w:r>
          </w:p>
          <w:p w14:paraId="21003C1E" w14:textId="77777777" w:rsidR="00E834F1" w:rsidRDefault="00E834F1" w:rsidP="00E834F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Gravy</w:t>
            </w:r>
          </w:p>
          <w:p w14:paraId="210F1980" w14:textId="77777777" w:rsidR="00E834F1" w:rsidRDefault="00E834F1" w:rsidP="00E834F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79D9AAB6" w14:textId="3C4B3A6D" w:rsidR="00F8497B" w:rsidRDefault="00F8497B" w:rsidP="00A2005C">
            <w:pPr>
              <w:rPr>
                <w:color w:val="000000"/>
                <w:sz w:val="17"/>
                <w:szCs w:val="17"/>
              </w:rPr>
            </w:pPr>
          </w:p>
          <w:p w14:paraId="2E76FA9C" w14:textId="77777777" w:rsidR="00F8497B" w:rsidRDefault="00F8497B" w:rsidP="00A2005C">
            <w:pPr>
              <w:rPr>
                <w:color w:val="000000"/>
                <w:sz w:val="17"/>
                <w:szCs w:val="17"/>
              </w:rPr>
            </w:pPr>
          </w:p>
          <w:p w14:paraId="2578FB21" w14:textId="7040F727" w:rsidR="00F8497B" w:rsidRDefault="008A0177" w:rsidP="00A2005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Oat Biscuit </w:t>
            </w:r>
          </w:p>
          <w:p w14:paraId="285BE4D0" w14:textId="4B9A73E5" w:rsidR="003B430A" w:rsidRPr="00A2005C" w:rsidRDefault="003B430A" w:rsidP="00A2005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14:paraId="71CA0E49" w14:textId="04475A3E" w:rsidR="0039458C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Breaded Fish Fingers</w:t>
            </w:r>
          </w:p>
          <w:p w14:paraId="354F1CE9" w14:textId="01DDE2DD" w:rsidR="0039458C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Baked Beans</w:t>
            </w:r>
          </w:p>
          <w:p w14:paraId="42B9D5BA" w14:textId="017F7163" w:rsidR="0039458C" w:rsidRDefault="0039458C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112D9266" w14:textId="4E80B984" w:rsidR="00CE61F2" w:rsidRDefault="00CE61F2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Salad Selection</w:t>
            </w:r>
          </w:p>
          <w:p w14:paraId="3B68391B" w14:textId="2863A178" w:rsidR="0039458C" w:rsidRDefault="0039458C" w:rsidP="00610DC0">
            <w:pPr>
              <w:rPr>
                <w:sz w:val="17"/>
                <w:szCs w:val="17"/>
              </w:rPr>
            </w:pPr>
          </w:p>
          <w:p w14:paraId="11363836" w14:textId="2992A3F8" w:rsidR="0039458C" w:rsidRDefault="008A0177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Vanilla Cake </w:t>
            </w:r>
          </w:p>
          <w:p w14:paraId="53E39A3C" w14:textId="473014DB" w:rsidR="00B74B47" w:rsidRPr="006F1881" w:rsidRDefault="003409F3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77E393E2" w14:textId="489CEA2F" w:rsidR="00A2005C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Breaded Chicken Goujons</w:t>
            </w:r>
          </w:p>
          <w:p w14:paraId="26C82C91" w14:textId="05222DB6" w:rsidR="00E834F1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Warm Tortilla Wrap</w:t>
            </w:r>
          </w:p>
          <w:p w14:paraId="0B40543F" w14:textId="7FE4ACB8" w:rsidR="00E834F1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Sweetcorn, </w:t>
            </w:r>
          </w:p>
          <w:p w14:paraId="384C425A" w14:textId="6E9423DD" w:rsidR="00E834F1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Oven Baked Herb Dice Potato</w:t>
            </w:r>
          </w:p>
          <w:p w14:paraId="4430C7B3" w14:textId="278DD339" w:rsidR="00E834F1" w:rsidRDefault="00E834F1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Salad Selection</w:t>
            </w:r>
          </w:p>
          <w:p w14:paraId="4030E5A4" w14:textId="77777777" w:rsidR="0039458C" w:rsidRDefault="0039458C" w:rsidP="00610DC0">
            <w:pPr>
              <w:rPr>
                <w:sz w:val="17"/>
                <w:szCs w:val="17"/>
              </w:rPr>
            </w:pPr>
          </w:p>
          <w:p w14:paraId="60836A27" w14:textId="1B8947FE" w:rsidR="0039458C" w:rsidRPr="006F1881" w:rsidRDefault="00CE61F2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Rice Krispie Squares</w:t>
            </w:r>
          </w:p>
        </w:tc>
        <w:tc>
          <w:tcPr>
            <w:tcW w:w="2268" w:type="dxa"/>
            <w:shd w:val="clear" w:color="auto" w:fill="auto"/>
          </w:tcPr>
          <w:p w14:paraId="787EC88A" w14:textId="53D59376" w:rsidR="0039458C" w:rsidRDefault="00E834F1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Roast Chicken</w:t>
            </w:r>
          </w:p>
          <w:p w14:paraId="5BB0C76C" w14:textId="2BA9E909" w:rsidR="00604E61" w:rsidRDefault="00E834F1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Traditional Stuffing</w:t>
            </w:r>
          </w:p>
          <w:p w14:paraId="5371A79D" w14:textId="104DAC27" w:rsidR="00E834F1" w:rsidRDefault="00E834F1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Gravy</w:t>
            </w:r>
          </w:p>
          <w:p w14:paraId="0AB68B72" w14:textId="6E0EACF9" w:rsidR="0039458C" w:rsidRDefault="00A2005C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Baton Carrots</w:t>
            </w:r>
          </w:p>
          <w:p w14:paraId="440ED128" w14:textId="305DCCF2" w:rsidR="00A2005C" w:rsidRDefault="00A2005C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Broccoli Florets</w:t>
            </w:r>
          </w:p>
          <w:p w14:paraId="198C2F1E" w14:textId="77CF7E7D" w:rsidR="00E834F1" w:rsidRDefault="00E834F1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Oven Baked Roast Potato</w:t>
            </w:r>
          </w:p>
          <w:p w14:paraId="27DF587F" w14:textId="65A17197" w:rsidR="00604E61" w:rsidRDefault="00604E61" w:rsidP="00604E61">
            <w:pPr>
              <w:rPr>
                <w:sz w:val="17"/>
                <w:szCs w:val="17"/>
              </w:rPr>
            </w:pPr>
          </w:p>
          <w:p w14:paraId="7D8F9CAC" w14:textId="768A236A" w:rsidR="007F1B27" w:rsidRDefault="008A0177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Fresh Fruit </w:t>
            </w:r>
            <w:r w:rsidR="00CE61F2">
              <w:rPr>
                <w:sz w:val="17"/>
                <w:szCs w:val="17"/>
              </w:rPr>
              <w:t>or</w:t>
            </w:r>
          </w:p>
          <w:p w14:paraId="1C5616FA" w14:textId="132BDB2B" w:rsidR="00CE61F2" w:rsidRDefault="00CE61F2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Yoghurt</w:t>
            </w:r>
          </w:p>
          <w:p w14:paraId="097833F0" w14:textId="3619CBB8" w:rsidR="003B430A" w:rsidRPr="006F1881" w:rsidRDefault="003B430A" w:rsidP="00604E61">
            <w:pPr>
              <w:rPr>
                <w:sz w:val="17"/>
                <w:szCs w:val="17"/>
              </w:rPr>
            </w:pPr>
          </w:p>
        </w:tc>
        <w:tc>
          <w:tcPr>
            <w:tcW w:w="2410" w:type="dxa"/>
            <w:shd w:val="clear" w:color="auto" w:fill="auto"/>
          </w:tcPr>
          <w:p w14:paraId="413EE239" w14:textId="7A2F4500" w:rsidR="00045211" w:rsidRDefault="00CE61F2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Hot Dog</w:t>
            </w:r>
          </w:p>
          <w:p w14:paraId="28F29204" w14:textId="2972B874" w:rsidR="007E3F05" w:rsidRDefault="00281908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Peas</w:t>
            </w:r>
          </w:p>
          <w:p w14:paraId="51FE773E" w14:textId="165B4711" w:rsidR="007E3F05" w:rsidRDefault="007E3F05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Tossed Salad</w:t>
            </w:r>
          </w:p>
          <w:p w14:paraId="6B50CA6D" w14:textId="77777777" w:rsidR="00610DC0" w:rsidRPr="006F1881" w:rsidRDefault="00610DC0" w:rsidP="00F47E22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Chips</w:t>
            </w:r>
          </w:p>
          <w:p w14:paraId="1572A273" w14:textId="6BCE6018" w:rsidR="00F47E22" w:rsidRPr="006F1881" w:rsidRDefault="00045211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</w:t>
            </w:r>
            <w:r w:rsidR="00D663E1" w:rsidRPr="006F1881">
              <w:rPr>
                <w:sz w:val="17"/>
                <w:szCs w:val="17"/>
              </w:rPr>
              <w:t xml:space="preserve"> Potato</w:t>
            </w:r>
          </w:p>
          <w:p w14:paraId="69CECA26" w14:textId="77777777" w:rsidR="00F47E22" w:rsidRPr="006F1881" w:rsidRDefault="00F47E22" w:rsidP="00F47E22">
            <w:pPr>
              <w:rPr>
                <w:sz w:val="17"/>
                <w:szCs w:val="17"/>
              </w:rPr>
            </w:pPr>
          </w:p>
          <w:p w14:paraId="3D2E12BC" w14:textId="0133F078" w:rsidR="00B74B47" w:rsidRPr="006F1881" w:rsidRDefault="00CE61F2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Tub of </w:t>
            </w:r>
            <w:r w:rsidR="00E834F1">
              <w:rPr>
                <w:sz w:val="17"/>
                <w:szCs w:val="17"/>
              </w:rPr>
              <w:t>Ice Cream</w:t>
            </w:r>
          </w:p>
        </w:tc>
      </w:tr>
      <w:tr w:rsidR="00CA6D81" w:rsidRPr="006F1881" w14:paraId="13549D77" w14:textId="77777777" w:rsidTr="00CE61F2">
        <w:trPr>
          <w:trHeight w:val="1924"/>
        </w:trPr>
        <w:tc>
          <w:tcPr>
            <w:tcW w:w="993" w:type="dxa"/>
            <w:shd w:val="clear" w:color="auto" w:fill="8CCED0"/>
          </w:tcPr>
          <w:p w14:paraId="0898B44E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</w:p>
          <w:p w14:paraId="6549DC31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69E56E9" w14:textId="77777777" w:rsidR="00F8497B" w:rsidRDefault="001314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131498">
              <w:rPr>
                <w:b/>
                <w:sz w:val="21"/>
                <w:szCs w:val="21"/>
                <w:vertAlign w:val="superscript"/>
              </w:rPr>
              <w:t>th</w:t>
            </w:r>
          </w:p>
          <w:p w14:paraId="5D6DC71E" w14:textId="4D8E638E" w:rsidR="00131498" w:rsidRPr="006F1881" w:rsidRDefault="001314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May</w:t>
            </w:r>
          </w:p>
        </w:tc>
        <w:tc>
          <w:tcPr>
            <w:tcW w:w="2409" w:type="dxa"/>
            <w:shd w:val="clear" w:color="auto" w:fill="auto"/>
          </w:tcPr>
          <w:p w14:paraId="02F6584D" w14:textId="77777777" w:rsidR="00E834F1" w:rsidRPr="00CE61F2" w:rsidRDefault="00CE61F2" w:rsidP="00CE61F2">
            <w:pPr>
              <w:rPr>
                <w:color w:val="000000"/>
                <w:sz w:val="17"/>
                <w:szCs w:val="17"/>
              </w:rPr>
            </w:pPr>
            <w:r w:rsidRPr="00CE61F2">
              <w:rPr>
                <w:color w:val="000000"/>
                <w:sz w:val="17"/>
                <w:szCs w:val="17"/>
              </w:rPr>
              <w:t>Steak Burger</w:t>
            </w:r>
          </w:p>
          <w:p w14:paraId="45386131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 w:rsidRPr="00CE61F2">
              <w:rPr>
                <w:color w:val="000000"/>
                <w:sz w:val="17"/>
                <w:szCs w:val="17"/>
              </w:rPr>
              <w:t>Gravy,</w:t>
            </w:r>
          </w:p>
          <w:p w14:paraId="74EE509C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Broccoli Florets</w:t>
            </w:r>
          </w:p>
          <w:p w14:paraId="0E633F59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Fresh Baton Carrots</w:t>
            </w:r>
          </w:p>
          <w:p w14:paraId="00BE0D55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5105E286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</w:p>
          <w:p w14:paraId="6A84A46C" w14:textId="415A2579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</w:t>
            </w:r>
            <w:r w:rsidR="008A0177">
              <w:rPr>
                <w:color w:val="000000"/>
                <w:sz w:val="17"/>
                <w:szCs w:val="17"/>
              </w:rPr>
              <w:t xml:space="preserve">Fruit </w:t>
            </w:r>
            <w:r>
              <w:rPr>
                <w:color w:val="000000"/>
                <w:sz w:val="17"/>
                <w:szCs w:val="17"/>
              </w:rPr>
              <w:t xml:space="preserve"> or</w:t>
            </w:r>
          </w:p>
          <w:p w14:paraId="7FE8CC31" w14:textId="5C0A5BC4" w:rsidR="00CE61F2" w:rsidRP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016E4920" w14:textId="77777777" w:rsidR="00131498" w:rsidRDefault="00131498" w:rsidP="0013149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Chicken Nuggets</w:t>
            </w:r>
          </w:p>
          <w:p w14:paraId="7EF80885" w14:textId="77777777" w:rsidR="00131498" w:rsidRDefault="00131498" w:rsidP="0013149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Sweetcorn</w:t>
            </w:r>
          </w:p>
          <w:p w14:paraId="0C6BC37E" w14:textId="77777777" w:rsidR="00131498" w:rsidRDefault="00131498" w:rsidP="0013149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1D376A74" w14:textId="77777777" w:rsidR="00131498" w:rsidRDefault="00131498" w:rsidP="0013149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Chips</w:t>
            </w:r>
          </w:p>
          <w:p w14:paraId="71FBA806" w14:textId="53828F44" w:rsidR="00131498" w:rsidRDefault="00CE61F2" w:rsidP="0013149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Mixed </w:t>
            </w:r>
            <w:r w:rsidR="00131498">
              <w:rPr>
                <w:sz w:val="17"/>
                <w:szCs w:val="17"/>
              </w:rPr>
              <w:t xml:space="preserve">Salad </w:t>
            </w:r>
          </w:p>
          <w:p w14:paraId="5E69DDBF" w14:textId="77777777" w:rsidR="00131498" w:rsidRDefault="00131498" w:rsidP="00131498">
            <w:pPr>
              <w:rPr>
                <w:sz w:val="17"/>
                <w:szCs w:val="17"/>
              </w:rPr>
            </w:pPr>
          </w:p>
          <w:p w14:paraId="1E6CD410" w14:textId="603C1FBE" w:rsidR="00131498" w:rsidRPr="006F1881" w:rsidRDefault="00131498" w:rsidP="0013149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Ice Cream </w:t>
            </w:r>
            <w:r w:rsidR="00CE61F2">
              <w:rPr>
                <w:sz w:val="17"/>
                <w:szCs w:val="17"/>
              </w:rPr>
              <w:t>Tub</w:t>
            </w:r>
          </w:p>
          <w:p w14:paraId="0D6C14E9" w14:textId="521EC4BC" w:rsidR="00610DC0" w:rsidRPr="006F1881" w:rsidRDefault="00610DC0" w:rsidP="00535792">
            <w:pPr>
              <w:rPr>
                <w:sz w:val="17"/>
                <w:szCs w:val="17"/>
              </w:rPr>
            </w:pPr>
          </w:p>
        </w:tc>
        <w:tc>
          <w:tcPr>
            <w:tcW w:w="2410" w:type="dxa"/>
            <w:shd w:val="clear" w:color="auto" w:fill="auto"/>
          </w:tcPr>
          <w:p w14:paraId="78CEBD47" w14:textId="44AE9759" w:rsidR="0039458C" w:rsidRDefault="007E3F05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Fish</w:t>
            </w:r>
            <w:r w:rsidR="0039458C">
              <w:rPr>
                <w:sz w:val="17"/>
                <w:szCs w:val="17"/>
              </w:rPr>
              <w:t xml:space="preserve"> </w:t>
            </w:r>
            <w:r w:rsidR="00CE61F2">
              <w:rPr>
                <w:sz w:val="17"/>
                <w:szCs w:val="17"/>
              </w:rPr>
              <w:t>Fingers</w:t>
            </w:r>
          </w:p>
          <w:p w14:paraId="70FF652D" w14:textId="6E924165" w:rsidR="0039458C" w:rsidRDefault="007E3F05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Baked Beans</w:t>
            </w:r>
          </w:p>
          <w:p w14:paraId="10D95D7F" w14:textId="77777777" w:rsidR="0039458C" w:rsidRDefault="0039458C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Salad Selection</w:t>
            </w:r>
          </w:p>
          <w:p w14:paraId="7DE48535" w14:textId="66F88D98" w:rsidR="0039458C" w:rsidRDefault="0039458C" w:rsidP="0039458C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14:paraId="42D74BAC" w14:textId="77777777" w:rsidR="0039458C" w:rsidRPr="006F1881" w:rsidRDefault="0039458C" w:rsidP="0039458C">
            <w:pPr>
              <w:rPr>
                <w:sz w:val="17"/>
                <w:szCs w:val="17"/>
              </w:rPr>
            </w:pPr>
          </w:p>
          <w:p w14:paraId="2EBE73BD" w14:textId="08DF1C4B" w:rsidR="00FB049C" w:rsidRPr="00FB049C" w:rsidRDefault="00CE61F2" w:rsidP="0039458C">
            <w:pPr>
              <w:rPr>
                <w:sz w:val="8"/>
                <w:szCs w:val="8"/>
              </w:rPr>
            </w:pPr>
            <w:r>
              <w:rPr>
                <w:sz w:val="17"/>
                <w:szCs w:val="17"/>
              </w:rPr>
              <w:t>Shortbread Biscuit</w:t>
            </w:r>
          </w:p>
          <w:p w14:paraId="3E6A4DE4" w14:textId="7860A669" w:rsidR="00FB049C" w:rsidRPr="00604447" w:rsidRDefault="00FB049C" w:rsidP="00604447">
            <w:pPr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CCB59FA" w14:textId="77777777" w:rsidR="00E834F1" w:rsidRPr="00A2005C" w:rsidRDefault="00E834F1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A2005C">
              <w:rPr>
                <w:b/>
                <w:bCs/>
                <w:color w:val="000000"/>
                <w:sz w:val="36"/>
                <w:szCs w:val="36"/>
              </w:rPr>
              <w:t>SCHOOL</w:t>
            </w:r>
          </w:p>
          <w:p w14:paraId="185EC5F1" w14:textId="77777777" w:rsidR="00E834F1" w:rsidRDefault="00E834F1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A2005C">
              <w:rPr>
                <w:b/>
                <w:bCs/>
                <w:color w:val="000000"/>
                <w:sz w:val="36"/>
                <w:szCs w:val="36"/>
              </w:rPr>
              <w:t>CLOSED</w:t>
            </w:r>
          </w:p>
          <w:p w14:paraId="3D2816B2" w14:textId="77777777" w:rsidR="00131498" w:rsidRDefault="00131498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BANK</w:t>
            </w:r>
          </w:p>
          <w:p w14:paraId="164940A8" w14:textId="227F87C4" w:rsidR="00131498" w:rsidRPr="00E834F1" w:rsidRDefault="00131498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HOLIDAY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CAE6FE" w14:textId="77777777" w:rsidR="00131498" w:rsidRPr="00A2005C" w:rsidRDefault="00131498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A2005C">
              <w:rPr>
                <w:b/>
                <w:bCs/>
                <w:color w:val="000000"/>
                <w:sz w:val="36"/>
                <w:szCs w:val="36"/>
              </w:rPr>
              <w:t>SCHOOL</w:t>
            </w:r>
          </w:p>
          <w:p w14:paraId="370C6FDF" w14:textId="11882088" w:rsidR="00131498" w:rsidRDefault="00131498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A2005C">
              <w:rPr>
                <w:b/>
                <w:bCs/>
                <w:color w:val="000000"/>
                <w:sz w:val="36"/>
                <w:szCs w:val="36"/>
              </w:rPr>
              <w:t>CLOSED</w:t>
            </w:r>
          </w:p>
          <w:p w14:paraId="2E54A8F8" w14:textId="546F1041" w:rsidR="00131498" w:rsidRDefault="00131498" w:rsidP="0013149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BANK</w:t>
            </w:r>
          </w:p>
          <w:p w14:paraId="40302DAA" w14:textId="724D2E1A" w:rsidR="00FB049C" w:rsidRPr="00CE61F2" w:rsidRDefault="00131498" w:rsidP="00CE61F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HOLIDAY</w:t>
            </w:r>
          </w:p>
        </w:tc>
      </w:tr>
      <w:tr w:rsidR="00F84241" w:rsidRPr="006F1881" w14:paraId="7A4B9EFE" w14:textId="77777777" w:rsidTr="00DD30DF">
        <w:trPr>
          <w:trHeight w:val="1980"/>
        </w:trPr>
        <w:tc>
          <w:tcPr>
            <w:tcW w:w="993" w:type="dxa"/>
            <w:shd w:val="clear" w:color="auto" w:fill="8CCED0"/>
          </w:tcPr>
          <w:p w14:paraId="30299561" w14:textId="77777777" w:rsidR="00F84241" w:rsidRPr="006F1881" w:rsidRDefault="00F84241" w:rsidP="00F84241">
            <w:pPr>
              <w:jc w:val="center"/>
              <w:rPr>
                <w:b/>
                <w:sz w:val="21"/>
                <w:szCs w:val="21"/>
              </w:rPr>
            </w:pPr>
          </w:p>
          <w:p w14:paraId="46547817" w14:textId="77777777" w:rsidR="00F84241" w:rsidRDefault="00F84241" w:rsidP="00F8424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3</w:t>
            </w:r>
          </w:p>
          <w:p w14:paraId="0BBBA007" w14:textId="3A636FA5" w:rsidR="00F84241" w:rsidRDefault="00131498" w:rsidP="00F8424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131498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</w:t>
            </w:r>
          </w:p>
          <w:p w14:paraId="13BEEAD4" w14:textId="70F69DE7" w:rsidR="00131498" w:rsidRDefault="00131498" w:rsidP="00F8424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June</w:t>
            </w:r>
          </w:p>
          <w:p w14:paraId="547193FC" w14:textId="3C81EA10" w:rsidR="00F84241" w:rsidRPr="006F1881" w:rsidRDefault="00F84241" w:rsidP="00F84241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5C363DE" w14:textId="77777777" w:rsidR="00DD30DF" w:rsidRPr="00A2005C" w:rsidRDefault="00DD30DF" w:rsidP="00DD30DF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A2005C">
              <w:rPr>
                <w:b/>
                <w:bCs/>
                <w:color w:val="000000"/>
                <w:sz w:val="36"/>
                <w:szCs w:val="36"/>
              </w:rPr>
              <w:t>SCHOOL</w:t>
            </w:r>
          </w:p>
          <w:p w14:paraId="65C013A2" w14:textId="6D6B8251" w:rsidR="00F84241" w:rsidRPr="00DD30DF" w:rsidRDefault="00DD30DF" w:rsidP="00DD30DF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A2005C">
              <w:rPr>
                <w:b/>
                <w:bCs/>
                <w:color w:val="000000"/>
                <w:sz w:val="36"/>
                <w:szCs w:val="36"/>
              </w:rPr>
              <w:t>CLOSED</w:t>
            </w:r>
          </w:p>
        </w:tc>
        <w:tc>
          <w:tcPr>
            <w:tcW w:w="2410" w:type="dxa"/>
            <w:shd w:val="clear" w:color="auto" w:fill="auto"/>
          </w:tcPr>
          <w:p w14:paraId="594989B0" w14:textId="53CC71C0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Traditional Chicken Goujons</w:t>
            </w:r>
          </w:p>
          <w:p w14:paraId="0101A45A" w14:textId="77777777" w:rsidR="00CE61F2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Broccoli Florets</w:t>
            </w:r>
          </w:p>
          <w:p w14:paraId="765373D7" w14:textId="78FC4575" w:rsidR="00F84241" w:rsidRPr="006F188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Carrots</w:t>
            </w:r>
          </w:p>
          <w:p w14:paraId="75340AC3" w14:textId="3B62D37C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14:paraId="59580BFF" w14:textId="1549CAFB" w:rsidR="00F84241" w:rsidRPr="006F188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Gravy</w:t>
            </w:r>
          </w:p>
          <w:p w14:paraId="243BB0C7" w14:textId="77777777" w:rsidR="00F84241" w:rsidRDefault="00F84241" w:rsidP="00F84241">
            <w:pPr>
              <w:rPr>
                <w:color w:val="000000"/>
                <w:sz w:val="17"/>
                <w:szCs w:val="17"/>
              </w:rPr>
            </w:pPr>
          </w:p>
          <w:p w14:paraId="0A149649" w14:textId="69DAB116" w:rsidR="00CE61F2" w:rsidRDefault="008A0177" w:rsidP="00CE61F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Fresh Fruit </w:t>
            </w:r>
            <w:r w:rsidR="00CE61F2">
              <w:rPr>
                <w:sz w:val="17"/>
                <w:szCs w:val="17"/>
              </w:rPr>
              <w:t xml:space="preserve"> or</w:t>
            </w:r>
          </w:p>
          <w:p w14:paraId="52D63148" w14:textId="77777777" w:rsidR="00CE61F2" w:rsidRDefault="00CE61F2" w:rsidP="00CE61F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Yoghurt</w:t>
            </w:r>
          </w:p>
          <w:p w14:paraId="20BCCEFC" w14:textId="77777777" w:rsidR="00F84241" w:rsidRPr="006F1881" w:rsidRDefault="00F84241" w:rsidP="00F84241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410" w:type="dxa"/>
            <w:shd w:val="clear" w:color="auto" w:fill="auto"/>
          </w:tcPr>
          <w:p w14:paraId="5A02FF44" w14:textId="2D12E55B" w:rsidR="00F84241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Breast of Chicken Curry with</w:t>
            </w:r>
          </w:p>
          <w:p w14:paraId="48F59924" w14:textId="3D0BC746" w:rsidR="00CE61F2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Boiled Rice &amp; Naan Bread</w:t>
            </w:r>
          </w:p>
          <w:p w14:paraId="234A5195" w14:textId="2A517A32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6B148D1C" w14:textId="1F95ACDE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Garden Peas</w:t>
            </w:r>
          </w:p>
          <w:p w14:paraId="01C71C0A" w14:textId="77777777" w:rsidR="00F84241" w:rsidRDefault="00F84241" w:rsidP="00F84241">
            <w:pPr>
              <w:rPr>
                <w:color w:val="000000"/>
                <w:sz w:val="17"/>
                <w:szCs w:val="17"/>
              </w:rPr>
            </w:pPr>
          </w:p>
          <w:p w14:paraId="4E8B66D3" w14:textId="494F71FB" w:rsidR="00F84241" w:rsidRPr="006F1881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 Ice Cream</w:t>
            </w:r>
          </w:p>
          <w:p w14:paraId="54F49986" w14:textId="77777777" w:rsidR="00F84241" w:rsidRPr="006F1881" w:rsidRDefault="00F84241" w:rsidP="00F84241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</w:tcPr>
          <w:p w14:paraId="35313575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Roast Turkey</w:t>
            </w:r>
          </w:p>
          <w:p w14:paraId="5CEA0866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Traditional Stuffing</w:t>
            </w:r>
          </w:p>
          <w:p w14:paraId="1E4A00DC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Gravy</w:t>
            </w:r>
          </w:p>
          <w:p w14:paraId="0FCCBB23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Fresh Carrots &amp; Broccoli</w:t>
            </w:r>
          </w:p>
          <w:p w14:paraId="591C571A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Oven Baked Roast Potato</w:t>
            </w:r>
          </w:p>
          <w:p w14:paraId="382DBDC3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</w:p>
          <w:p w14:paraId="58C544E3" w14:textId="06316602" w:rsidR="00F84241" w:rsidRPr="00F84241" w:rsidRDefault="008A0177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Jelly </w:t>
            </w:r>
            <w:r w:rsidR="00F84241" w:rsidRPr="00F84241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6E94DC4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Oven Baked Sausages</w:t>
            </w:r>
          </w:p>
          <w:p w14:paraId="4136DF32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Sweetcorn &amp; Peas</w:t>
            </w:r>
          </w:p>
          <w:p w14:paraId="32482FF8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Chips,</w:t>
            </w:r>
          </w:p>
          <w:p w14:paraId="6339F55F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Mashed Potato</w:t>
            </w:r>
          </w:p>
          <w:p w14:paraId="0A158A3F" w14:textId="11F0471A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  <w:r w:rsidRPr="00F84241">
              <w:rPr>
                <w:color w:val="000000"/>
                <w:sz w:val="17"/>
                <w:szCs w:val="17"/>
              </w:rPr>
              <w:t>Salad Selection</w:t>
            </w:r>
          </w:p>
          <w:p w14:paraId="49E46A84" w14:textId="77777777" w:rsidR="00F84241" w:rsidRPr="00F84241" w:rsidRDefault="00F84241" w:rsidP="00F84241">
            <w:pPr>
              <w:rPr>
                <w:color w:val="000000"/>
                <w:sz w:val="17"/>
                <w:szCs w:val="17"/>
              </w:rPr>
            </w:pPr>
          </w:p>
          <w:p w14:paraId="3D36CC62" w14:textId="47993B0F" w:rsidR="00F84241" w:rsidRPr="00F84241" w:rsidRDefault="008A0177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Strawberry Mousse</w:t>
            </w:r>
          </w:p>
        </w:tc>
      </w:tr>
      <w:tr w:rsidR="00F84241" w:rsidRPr="006F1881" w14:paraId="15AECED2" w14:textId="77777777" w:rsidTr="005D1202">
        <w:trPr>
          <w:trHeight w:val="2028"/>
        </w:trPr>
        <w:tc>
          <w:tcPr>
            <w:tcW w:w="993" w:type="dxa"/>
            <w:shd w:val="clear" w:color="auto" w:fill="8CCED0"/>
          </w:tcPr>
          <w:p w14:paraId="421F7CD8" w14:textId="77777777" w:rsidR="00F84241" w:rsidRPr="006F1881" w:rsidRDefault="00F84241" w:rsidP="00F84241">
            <w:pPr>
              <w:jc w:val="center"/>
              <w:rPr>
                <w:b/>
                <w:sz w:val="21"/>
                <w:szCs w:val="21"/>
              </w:rPr>
            </w:pPr>
          </w:p>
          <w:p w14:paraId="4D054D00" w14:textId="77777777" w:rsidR="00F84241" w:rsidRDefault="00F84241" w:rsidP="00F8424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4</w:t>
            </w:r>
          </w:p>
          <w:p w14:paraId="5B2BE4CC" w14:textId="77777777" w:rsidR="00F84241" w:rsidRDefault="00131498" w:rsidP="00F8424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131498">
              <w:rPr>
                <w:b/>
                <w:sz w:val="21"/>
                <w:szCs w:val="21"/>
                <w:vertAlign w:val="superscript"/>
              </w:rPr>
              <w:t>th</w:t>
            </w:r>
          </w:p>
          <w:p w14:paraId="3A5E7300" w14:textId="09A5DF89" w:rsidR="00131498" w:rsidRPr="006F1881" w:rsidRDefault="00131498" w:rsidP="00F8424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June</w:t>
            </w:r>
          </w:p>
        </w:tc>
        <w:tc>
          <w:tcPr>
            <w:tcW w:w="2409" w:type="dxa"/>
            <w:shd w:val="clear" w:color="auto" w:fill="auto"/>
          </w:tcPr>
          <w:p w14:paraId="6F2C695B" w14:textId="7D330696" w:rsidR="00F84241" w:rsidRDefault="00F84241" w:rsidP="00F8424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Brown Stew</w:t>
            </w:r>
          </w:p>
          <w:p w14:paraId="2990A207" w14:textId="6CD768CA" w:rsidR="00F84241" w:rsidRPr="006F1881" w:rsidRDefault="00F84241" w:rsidP="00F8424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Baton Carrots</w:t>
            </w:r>
          </w:p>
          <w:p w14:paraId="713B2625" w14:textId="6AFF33C1" w:rsidR="00F84241" w:rsidRDefault="00F84241" w:rsidP="00F8424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14:paraId="1AF22412" w14:textId="77777777" w:rsidR="00F84241" w:rsidRDefault="00F84241" w:rsidP="00F84241">
            <w:pPr>
              <w:rPr>
                <w:sz w:val="17"/>
                <w:szCs w:val="17"/>
              </w:rPr>
            </w:pPr>
          </w:p>
          <w:p w14:paraId="565E9404" w14:textId="77777777" w:rsidR="00F84241" w:rsidRDefault="00F84241" w:rsidP="00F84241">
            <w:pPr>
              <w:rPr>
                <w:sz w:val="17"/>
                <w:szCs w:val="17"/>
              </w:rPr>
            </w:pPr>
          </w:p>
          <w:p w14:paraId="543DF428" w14:textId="2E811481" w:rsidR="00F84241" w:rsidRPr="000B24FD" w:rsidRDefault="008A0177" w:rsidP="00F8424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Chocolate Muffin Cake</w:t>
            </w:r>
          </w:p>
        </w:tc>
        <w:tc>
          <w:tcPr>
            <w:tcW w:w="2410" w:type="dxa"/>
            <w:shd w:val="clear" w:color="auto" w:fill="auto"/>
          </w:tcPr>
          <w:p w14:paraId="07F20B2A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Baked Sausages</w:t>
            </w:r>
          </w:p>
          <w:p w14:paraId="6BA2F0C5" w14:textId="760B309F" w:rsidR="00CE61F2" w:rsidRDefault="00392FCF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Broccoli &amp; </w:t>
            </w:r>
            <w:r w:rsidR="00CE61F2">
              <w:rPr>
                <w:color w:val="000000"/>
                <w:sz w:val="17"/>
                <w:szCs w:val="17"/>
              </w:rPr>
              <w:t>Cauliflower</w:t>
            </w:r>
            <w:r>
              <w:rPr>
                <w:color w:val="000000"/>
                <w:sz w:val="17"/>
                <w:szCs w:val="17"/>
              </w:rPr>
              <w:t xml:space="preserve"> Florets</w:t>
            </w:r>
          </w:p>
          <w:p w14:paraId="64FB9D57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Gravy</w:t>
            </w:r>
          </w:p>
          <w:p w14:paraId="7DFBBD10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14:paraId="3D90F83D" w14:textId="77777777" w:rsidR="00CE61F2" w:rsidRPr="006F1881" w:rsidRDefault="00CE61F2" w:rsidP="00CE61F2">
            <w:pPr>
              <w:rPr>
                <w:color w:val="000000"/>
                <w:sz w:val="17"/>
                <w:szCs w:val="17"/>
              </w:rPr>
            </w:pPr>
          </w:p>
          <w:p w14:paraId="19306C20" w14:textId="3F5E95EA" w:rsidR="00CE61F2" w:rsidRPr="006F1881" w:rsidRDefault="008A0177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Jelly </w:t>
            </w:r>
          </w:p>
          <w:p w14:paraId="09184947" w14:textId="3781C1BC" w:rsidR="00F84241" w:rsidRPr="006F1881" w:rsidRDefault="00F84241" w:rsidP="00F84241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410" w:type="dxa"/>
            <w:shd w:val="clear" w:color="auto" w:fill="auto"/>
          </w:tcPr>
          <w:p w14:paraId="20BD0114" w14:textId="2B9571B0" w:rsidR="00F84241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Breaded Fish </w:t>
            </w:r>
            <w:r w:rsidR="00586685">
              <w:rPr>
                <w:color w:val="000000"/>
                <w:sz w:val="17"/>
                <w:szCs w:val="17"/>
              </w:rPr>
              <w:t>Goujons</w:t>
            </w:r>
          </w:p>
          <w:p w14:paraId="6E2F30ED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Salad Selection</w:t>
            </w:r>
          </w:p>
          <w:p w14:paraId="7FF87185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Baked Beans</w:t>
            </w:r>
          </w:p>
          <w:p w14:paraId="0F1CC0AC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07E707DA" w14:textId="77777777" w:rsidR="00CE61F2" w:rsidRDefault="00CE61F2" w:rsidP="00CE61F2">
            <w:pPr>
              <w:rPr>
                <w:color w:val="000000"/>
                <w:sz w:val="17"/>
                <w:szCs w:val="17"/>
              </w:rPr>
            </w:pPr>
          </w:p>
          <w:p w14:paraId="69DBF9EA" w14:textId="3176F2BE" w:rsidR="00392FCF" w:rsidRDefault="008A0177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Fruit </w:t>
            </w:r>
            <w:r w:rsidR="00392FCF">
              <w:rPr>
                <w:color w:val="000000"/>
                <w:sz w:val="17"/>
                <w:szCs w:val="17"/>
              </w:rPr>
              <w:t xml:space="preserve"> or</w:t>
            </w:r>
          </w:p>
          <w:p w14:paraId="200A9859" w14:textId="370F7D72" w:rsidR="00CE61F2" w:rsidRPr="006F1881" w:rsidRDefault="00CE61F2" w:rsidP="00CE61F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Yoghurt</w:t>
            </w:r>
          </w:p>
        </w:tc>
        <w:tc>
          <w:tcPr>
            <w:tcW w:w="2268" w:type="dxa"/>
            <w:shd w:val="clear" w:color="auto" w:fill="auto"/>
          </w:tcPr>
          <w:p w14:paraId="3E9B1C9C" w14:textId="38EBFBD9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Traditional Chicken Goujons</w:t>
            </w:r>
          </w:p>
          <w:p w14:paraId="5029844E" w14:textId="6D5E19DC" w:rsidR="00CE61F2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Tortilla Wraps</w:t>
            </w:r>
          </w:p>
          <w:p w14:paraId="5A41F962" w14:textId="123EBFB5" w:rsidR="00F84241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Peas</w:t>
            </w:r>
          </w:p>
          <w:p w14:paraId="06ABCC45" w14:textId="7AA2E58B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Salad Selection</w:t>
            </w:r>
          </w:p>
          <w:p w14:paraId="233D155E" w14:textId="0B88018E" w:rsidR="00F84241" w:rsidRPr="006F188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Baked Herb Dice</w:t>
            </w:r>
            <w:r w:rsidRPr="006F1881">
              <w:rPr>
                <w:color w:val="000000"/>
                <w:sz w:val="17"/>
                <w:szCs w:val="17"/>
              </w:rPr>
              <w:t xml:space="preserve"> Potato</w:t>
            </w:r>
          </w:p>
          <w:p w14:paraId="796973E9" w14:textId="77777777" w:rsidR="00F84241" w:rsidRDefault="00F84241" w:rsidP="00F84241">
            <w:pPr>
              <w:rPr>
                <w:color w:val="000000"/>
                <w:sz w:val="17"/>
                <w:szCs w:val="17"/>
              </w:rPr>
            </w:pPr>
          </w:p>
          <w:p w14:paraId="5D90BDC2" w14:textId="61EC2685" w:rsidR="00F84241" w:rsidRPr="006F1881" w:rsidRDefault="008A0177" w:rsidP="008A0177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Flakemeal Biscuit</w:t>
            </w:r>
          </w:p>
        </w:tc>
        <w:tc>
          <w:tcPr>
            <w:tcW w:w="2410" w:type="dxa"/>
            <w:shd w:val="clear" w:color="auto" w:fill="auto"/>
          </w:tcPr>
          <w:p w14:paraId="17AA1281" w14:textId="5DC9AA50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Homemade Margherita Pizza</w:t>
            </w:r>
          </w:p>
          <w:p w14:paraId="2AA6975D" w14:textId="77777777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Sweetcorn</w:t>
            </w:r>
          </w:p>
          <w:p w14:paraId="16220929" w14:textId="1C97995B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Chips</w:t>
            </w:r>
          </w:p>
          <w:p w14:paraId="2EB0B317" w14:textId="77777777" w:rsidR="00F84241" w:rsidRDefault="00F84241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Salad Selection</w:t>
            </w:r>
          </w:p>
          <w:p w14:paraId="02A1D411" w14:textId="77777777" w:rsidR="00F84241" w:rsidRDefault="00F84241" w:rsidP="00F84241">
            <w:pPr>
              <w:rPr>
                <w:color w:val="000000"/>
                <w:sz w:val="17"/>
                <w:szCs w:val="17"/>
              </w:rPr>
            </w:pPr>
          </w:p>
          <w:p w14:paraId="2F5CC999" w14:textId="0E0A36FB" w:rsidR="00F84241" w:rsidRPr="006F1881" w:rsidRDefault="00CE61F2" w:rsidP="00F84241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Strawberry Frozen Yoghurt</w:t>
            </w:r>
          </w:p>
        </w:tc>
      </w:tr>
    </w:tbl>
    <w:p w14:paraId="6E4118C4" w14:textId="77777777" w:rsidR="00EB3441" w:rsidRPr="006F1881" w:rsidRDefault="00535304" w:rsidP="00DD4511">
      <w:pPr>
        <w:rPr>
          <w:sz w:val="21"/>
          <w:szCs w:val="21"/>
        </w:rPr>
      </w:pPr>
      <w:r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A0D74BA" wp14:editId="6143BE03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30F43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0E2D3B62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A0D74BA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18C30F43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0E2D3B62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7EDD6D00" wp14:editId="0FAB9921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1808F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14:paraId="447DA46C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14:paraId="23199F19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14:paraId="28F95016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Tossed Salad </w:t>
                            </w:r>
                          </w:p>
                          <w:p w14:paraId="7F8212D6" w14:textId="77777777"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C199A72" w14:textId="77777777"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Grated Carrots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D46E73F" w14:textId="77777777"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42241F0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11487D2A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24F67A18" w14:textId="77777777" w:rsidR="000617A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1EB6A949" w14:textId="77777777" w:rsidR="00CC7BFD" w:rsidRPr="00046AF2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DD6D00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1211808F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14:paraId="447DA46C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14:paraId="23199F19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14:paraId="28F95016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Tossed Salad </w:t>
                      </w:r>
                    </w:p>
                    <w:p w14:paraId="7F8212D6" w14:textId="77777777"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C199A72" w14:textId="77777777"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Grated Carrots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D46E73F" w14:textId="77777777"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42241F0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11487D2A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24F67A18" w14:textId="77777777" w:rsidR="000617A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1EB6A949" w14:textId="77777777" w:rsidR="00CC7BFD" w:rsidRPr="00046AF2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w:drawing>
          <wp:anchor distT="36576" distB="36576" distL="36576" distR="36576" simplePos="0" relativeHeight="251686912" behindDoc="1" locked="1" layoutInCell="1" allowOverlap="1" wp14:anchorId="451E51D7" wp14:editId="3736908E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6F1881">
        <w:rPr>
          <w:rFonts w:ascii="Calibri" w:eastAsia="Calibri" w:hAnsi="Calibri" w:cs="Times New 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3545D32" wp14:editId="16881731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04E3F4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 xml:space="preserve"> Breads</w:t>
                            </w:r>
                          </w:p>
                          <w:p w14:paraId="3EA9C096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114E1622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BB3CF72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3C2A31FD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545D32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0804E3F4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 xml:space="preserve"> Breads</w:t>
                      </w:r>
                    </w:p>
                    <w:p w14:paraId="3EA9C096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114E1622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BB3CF72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3C2A31FD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260062C" w14:textId="77777777" w:rsidR="00187AE5" w:rsidRPr="006F1881" w:rsidRDefault="00187AE5" w:rsidP="00DD4511">
      <w:pPr>
        <w:rPr>
          <w:sz w:val="21"/>
          <w:szCs w:val="21"/>
        </w:rPr>
      </w:pPr>
    </w:p>
    <w:sectPr w:rsidR="00187AE5" w:rsidRPr="006F188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D4B09" w14:textId="77777777" w:rsidR="002138FA" w:rsidRPr="006F1881" w:rsidRDefault="002138F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09E871EE" w14:textId="77777777" w:rsidR="002138FA" w:rsidRPr="006F1881" w:rsidRDefault="002138F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7F59E" w14:textId="77777777" w:rsidR="002138FA" w:rsidRPr="006F1881" w:rsidRDefault="002138F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3A81281C" w14:textId="77777777" w:rsidR="002138FA" w:rsidRPr="006F1881" w:rsidRDefault="002138F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52AD"/>
    <w:rsid w:val="000066B2"/>
    <w:rsid w:val="00012DF6"/>
    <w:rsid w:val="00045211"/>
    <w:rsid w:val="00046AF2"/>
    <w:rsid w:val="000617AC"/>
    <w:rsid w:val="00081FAE"/>
    <w:rsid w:val="000B24FD"/>
    <w:rsid w:val="000B4EEF"/>
    <w:rsid w:val="000D61C0"/>
    <w:rsid w:val="00131498"/>
    <w:rsid w:val="00142663"/>
    <w:rsid w:val="00173A0D"/>
    <w:rsid w:val="00187AE5"/>
    <w:rsid w:val="00191CCD"/>
    <w:rsid w:val="001972DE"/>
    <w:rsid w:val="001A137C"/>
    <w:rsid w:val="001B03EF"/>
    <w:rsid w:val="001B163A"/>
    <w:rsid w:val="002052D0"/>
    <w:rsid w:val="00207902"/>
    <w:rsid w:val="002138FA"/>
    <w:rsid w:val="00234EFB"/>
    <w:rsid w:val="00237A1E"/>
    <w:rsid w:val="00240215"/>
    <w:rsid w:val="002514FF"/>
    <w:rsid w:val="0025637D"/>
    <w:rsid w:val="0026424C"/>
    <w:rsid w:val="00275383"/>
    <w:rsid w:val="00281908"/>
    <w:rsid w:val="002A3590"/>
    <w:rsid w:val="002B466C"/>
    <w:rsid w:val="002C0381"/>
    <w:rsid w:val="00317571"/>
    <w:rsid w:val="00317E66"/>
    <w:rsid w:val="003409F3"/>
    <w:rsid w:val="00367447"/>
    <w:rsid w:val="003756FE"/>
    <w:rsid w:val="00380A15"/>
    <w:rsid w:val="00392FCF"/>
    <w:rsid w:val="0039458C"/>
    <w:rsid w:val="003A6DEC"/>
    <w:rsid w:val="003B430A"/>
    <w:rsid w:val="003B54E7"/>
    <w:rsid w:val="003E4869"/>
    <w:rsid w:val="00403AEE"/>
    <w:rsid w:val="00414052"/>
    <w:rsid w:val="0042690E"/>
    <w:rsid w:val="00433347"/>
    <w:rsid w:val="00443668"/>
    <w:rsid w:val="00464ED9"/>
    <w:rsid w:val="0046786D"/>
    <w:rsid w:val="00476F24"/>
    <w:rsid w:val="004B0B28"/>
    <w:rsid w:val="004B7787"/>
    <w:rsid w:val="004C36C7"/>
    <w:rsid w:val="004D22AC"/>
    <w:rsid w:val="004D40DA"/>
    <w:rsid w:val="004E4892"/>
    <w:rsid w:val="004E5560"/>
    <w:rsid w:val="004F2AA6"/>
    <w:rsid w:val="00513EE7"/>
    <w:rsid w:val="005214DF"/>
    <w:rsid w:val="00535304"/>
    <w:rsid w:val="00535792"/>
    <w:rsid w:val="00540104"/>
    <w:rsid w:val="00561DEE"/>
    <w:rsid w:val="005842B2"/>
    <w:rsid w:val="00586685"/>
    <w:rsid w:val="00590647"/>
    <w:rsid w:val="00590DE3"/>
    <w:rsid w:val="005B09B5"/>
    <w:rsid w:val="005B1D07"/>
    <w:rsid w:val="005B7E39"/>
    <w:rsid w:val="005D1202"/>
    <w:rsid w:val="005D34A9"/>
    <w:rsid w:val="005D7A1C"/>
    <w:rsid w:val="005E36BE"/>
    <w:rsid w:val="00604447"/>
    <w:rsid w:val="00604E61"/>
    <w:rsid w:val="00610DC0"/>
    <w:rsid w:val="00644824"/>
    <w:rsid w:val="006657AF"/>
    <w:rsid w:val="006751CC"/>
    <w:rsid w:val="00675D0C"/>
    <w:rsid w:val="006A07A8"/>
    <w:rsid w:val="006C2F34"/>
    <w:rsid w:val="006C3087"/>
    <w:rsid w:val="006E4022"/>
    <w:rsid w:val="006F1881"/>
    <w:rsid w:val="0070395E"/>
    <w:rsid w:val="007311C6"/>
    <w:rsid w:val="00753370"/>
    <w:rsid w:val="007715F8"/>
    <w:rsid w:val="007718A9"/>
    <w:rsid w:val="007854EA"/>
    <w:rsid w:val="007C78F3"/>
    <w:rsid w:val="007D2BD5"/>
    <w:rsid w:val="007D4798"/>
    <w:rsid w:val="007E3F05"/>
    <w:rsid w:val="007F1B27"/>
    <w:rsid w:val="007F6DF3"/>
    <w:rsid w:val="00814B51"/>
    <w:rsid w:val="008449FE"/>
    <w:rsid w:val="00865162"/>
    <w:rsid w:val="00865B17"/>
    <w:rsid w:val="00876592"/>
    <w:rsid w:val="008A0177"/>
    <w:rsid w:val="008B4C9C"/>
    <w:rsid w:val="008B76A1"/>
    <w:rsid w:val="009122EF"/>
    <w:rsid w:val="0091633E"/>
    <w:rsid w:val="009210B1"/>
    <w:rsid w:val="0092736F"/>
    <w:rsid w:val="0093340D"/>
    <w:rsid w:val="00966D22"/>
    <w:rsid w:val="009863D2"/>
    <w:rsid w:val="00995D63"/>
    <w:rsid w:val="00996C14"/>
    <w:rsid w:val="009B11A3"/>
    <w:rsid w:val="009C1E45"/>
    <w:rsid w:val="009D45DC"/>
    <w:rsid w:val="009D49DC"/>
    <w:rsid w:val="009E096E"/>
    <w:rsid w:val="009F4445"/>
    <w:rsid w:val="00A0232F"/>
    <w:rsid w:val="00A14FAD"/>
    <w:rsid w:val="00A2005C"/>
    <w:rsid w:val="00A224B8"/>
    <w:rsid w:val="00A25DC0"/>
    <w:rsid w:val="00A32EFE"/>
    <w:rsid w:val="00A471EF"/>
    <w:rsid w:val="00A5291B"/>
    <w:rsid w:val="00A76AF3"/>
    <w:rsid w:val="00A77DA8"/>
    <w:rsid w:val="00A94291"/>
    <w:rsid w:val="00AA62BF"/>
    <w:rsid w:val="00AA6F8D"/>
    <w:rsid w:val="00AD44A0"/>
    <w:rsid w:val="00AE64BC"/>
    <w:rsid w:val="00AF6B7A"/>
    <w:rsid w:val="00B04F2C"/>
    <w:rsid w:val="00B27355"/>
    <w:rsid w:val="00B52AA0"/>
    <w:rsid w:val="00B52C75"/>
    <w:rsid w:val="00B5690F"/>
    <w:rsid w:val="00B65B67"/>
    <w:rsid w:val="00B74B47"/>
    <w:rsid w:val="00B87FFC"/>
    <w:rsid w:val="00B923FB"/>
    <w:rsid w:val="00B93D45"/>
    <w:rsid w:val="00BD5E21"/>
    <w:rsid w:val="00BE5D6C"/>
    <w:rsid w:val="00BE7978"/>
    <w:rsid w:val="00BF33A9"/>
    <w:rsid w:val="00C304D5"/>
    <w:rsid w:val="00C56961"/>
    <w:rsid w:val="00C6711C"/>
    <w:rsid w:val="00CA6D81"/>
    <w:rsid w:val="00CB16BA"/>
    <w:rsid w:val="00CB56CB"/>
    <w:rsid w:val="00CC7BFD"/>
    <w:rsid w:val="00CE61F2"/>
    <w:rsid w:val="00CF4F41"/>
    <w:rsid w:val="00D058BC"/>
    <w:rsid w:val="00D1115F"/>
    <w:rsid w:val="00D22456"/>
    <w:rsid w:val="00D22AD2"/>
    <w:rsid w:val="00D353D5"/>
    <w:rsid w:val="00D663E1"/>
    <w:rsid w:val="00D90F4F"/>
    <w:rsid w:val="00DA6CD7"/>
    <w:rsid w:val="00DA7C12"/>
    <w:rsid w:val="00DB4153"/>
    <w:rsid w:val="00DB6218"/>
    <w:rsid w:val="00DD30DF"/>
    <w:rsid w:val="00DD4511"/>
    <w:rsid w:val="00DE6AB1"/>
    <w:rsid w:val="00DF6B42"/>
    <w:rsid w:val="00E067E9"/>
    <w:rsid w:val="00E2121E"/>
    <w:rsid w:val="00E42B83"/>
    <w:rsid w:val="00E45DED"/>
    <w:rsid w:val="00E549E6"/>
    <w:rsid w:val="00E62660"/>
    <w:rsid w:val="00E73913"/>
    <w:rsid w:val="00E7429B"/>
    <w:rsid w:val="00E834F1"/>
    <w:rsid w:val="00EB3441"/>
    <w:rsid w:val="00EE4707"/>
    <w:rsid w:val="00EE4BA8"/>
    <w:rsid w:val="00EE760D"/>
    <w:rsid w:val="00F14F3B"/>
    <w:rsid w:val="00F215A3"/>
    <w:rsid w:val="00F33CBE"/>
    <w:rsid w:val="00F45392"/>
    <w:rsid w:val="00F47E22"/>
    <w:rsid w:val="00F84241"/>
    <w:rsid w:val="00F8497B"/>
    <w:rsid w:val="00F909BF"/>
    <w:rsid w:val="00F95A57"/>
    <w:rsid w:val="00FB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3C7D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BA29D-A472-4B89-9029-2DCD11DB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2217A6CF</Template>
  <TotalTime>0</TotalTime>
  <Pages>1</Pages>
  <Words>257</Words>
  <Characters>1467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2022-05-19T08:27:00Z</dcterms:created>
  <dcterms:modified xsi:type="dcterms:W3CDTF">2022-05-19T08:27:00Z</dcterms:modified>
</cp:coreProperties>
</file>